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593" w:type="dxa"/>
        <w:tblInd w:w="57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3976"/>
        <w:gridCol w:w="917"/>
        <w:gridCol w:w="3054"/>
        <w:gridCol w:w="3978"/>
        <w:gridCol w:w="917"/>
        <w:gridCol w:w="917"/>
        <w:gridCol w:w="917"/>
        <w:gridCol w:w="917"/>
      </w:tblGrid>
      <w:tr w:rsidR="00B34E06" w:rsidRPr="00C46949" w:rsidTr="00947C84">
        <w:trPr>
          <w:cantSplit/>
          <w:trHeight w:val="284"/>
          <w:tblHeader/>
        </w:trPr>
        <w:tc>
          <w:tcPr>
            <w:tcW w:w="15593" w:type="dxa"/>
            <w:gridSpan w:val="8"/>
            <w:tcBorders>
              <w:top w:val="nil"/>
              <w:left w:val="nil"/>
              <w:right w:val="nil"/>
            </w:tcBorders>
            <w:shd w:val="clear" w:color="auto" w:fill="auto"/>
          </w:tcPr>
          <w:p w:rsidR="00B34E06" w:rsidRPr="001E1AF7" w:rsidRDefault="00A20716" w:rsidP="007D6A9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CF3049">
              <w:rPr>
                <w:rFonts w:ascii="Arial" w:hAnsi="Arial" w:cs="Arial"/>
                <w:b/>
                <w:sz w:val="20"/>
                <w:szCs w:val="20"/>
              </w:rPr>
              <w:t>Datum: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C348D">
              <w:rPr>
                <w:rFonts w:ascii="Arial" w:hAnsi="Arial" w:cs="Arial"/>
                <w:b/>
                <w:sz w:val="20"/>
                <w:szCs w:val="20"/>
              </w:rPr>
              <w:t>06.03.2020</w:t>
            </w:r>
          </w:p>
        </w:tc>
      </w:tr>
      <w:tr w:rsidR="00315FD9" w:rsidRPr="00C46949" w:rsidTr="00B34E06">
        <w:trPr>
          <w:cantSplit/>
          <w:trHeight w:val="284"/>
          <w:tblHeader/>
        </w:trPr>
        <w:tc>
          <w:tcPr>
            <w:tcW w:w="3976" w:type="dxa"/>
            <w:shd w:val="clear" w:color="auto" w:fill="auto"/>
          </w:tcPr>
          <w:p w:rsidR="00315FD9" w:rsidRDefault="00315FD9" w:rsidP="00947C8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Arbeitsbereich: </w:t>
            </w:r>
          </w:p>
          <w:p w:rsidR="00315FD9" w:rsidRDefault="001C348D" w:rsidP="00947C8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Friseursalon, Nagelstudio, Kosmetik oä</w:t>
            </w:r>
          </w:p>
        </w:tc>
        <w:tc>
          <w:tcPr>
            <w:tcW w:w="3971" w:type="dxa"/>
            <w:gridSpan w:val="2"/>
            <w:shd w:val="clear" w:color="auto" w:fill="auto"/>
          </w:tcPr>
          <w:p w:rsidR="00315FD9" w:rsidRDefault="00315FD9" w:rsidP="00947C8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Einzeltätigkeit:</w:t>
            </w:r>
          </w:p>
          <w:p w:rsidR="00315FD9" w:rsidRPr="00C46949" w:rsidRDefault="00315FD9" w:rsidP="00947C8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46" w:type="dxa"/>
            <w:gridSpan w:val="5"/>
            <w:shd w:val="clear" w:color="auto" w:fill="auto"/>
          </w:tcPr>
          <w:p w:rsidR="00315FD9" w:rsidRPr="001E1AF7" w:rsidRDefault="00315FD9" w:rsidP="00947C8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Beschäftigte:</w:t>
            </w:r>
          </w:p>
          <w:p w:rsidR="00315FD9" w:rsidRPr="001E1AF7" w:rsidRDefault="001C348D" w:rsidP="00947C8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Alle</w:t>
            </w:r>
          </w:p>
        </w:tc>
      </w:tr>
      <w:tr w:rsidR="00315FD9" w:rsidRPr="00E9762D" w:rsidTr="00B34E06">
        <w:trPr>
          <w:cantSplit/>
          <w:trHeight w:val="284"/>
          <w:tblHeader/>
        </w:trPr>
        <w:tc>
          <w:tcPr>
            <w:tcW w:w="3976" w:type="dxa"/>
            <w:vMerge w:val="restart"/>
            <w:shd w:val="clear" w:color="auto" w:fill="CCCCCC"/>
          </w:tcPr>
          <w:p w:rsidR="00315FD9" w:rsidRPr="008B5AF2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8B5AF2">
              <w:rPr>
                <w:rFonts w:ascii="Arial" w:hAnsi="Arial" w:cs="Arial"/>
                <w:b/>
                <w:sz w:val="20"/>
                <w:szCs w:val="20"/>
              </w:rPr>
              <w:t>Gefährdungen ermitteln</w:t>
            </w:r>
          </w:p>
        </w:tc>
        <w:tc>
          <w:tcPr>
            <w:tcW w:w="3971" w:type="dxa"/>
            <w:gridSpan w:val="2"/>
            <w:shd w:val="clear" w:color="auto" w:fill="CCCCCC"/>
          </w:tcPr>
          <w:p w:rsidR="00315FD9" w:rsidRPr="008B5AF2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8B5AF2">
              <w:rPr>
                <w:rFonts w:ascii="Arial" w:hAnsi="Arial" w:cs="Arial"/>
                <w:b/>
                <w:sz w:val="20"/>
                <w:szCs w:val="20"/>
              </w:rPr>
              <w:t>Gefährdungen beurteilen</w:t>
            </w:r>
          </w:p>
        </w:tc>
        <w:tc>
          <w:tcPr>
            <w:tcW w:w="3978" w:type="dxa"/>
            <w:vMerge w:val="restart"/>
            <w:shd w:val="clear" w:color="auto" w:fill="CCCCCC"/>
          </w:tcPr>
          <w:p w:rsidR="00315FD9" w:rsidRPr="001E1AF7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Maßnahmen festlegen/Bemerkungen</w:t>
            </w:r>
          </w:p>
        </w:tc>
        <w:tc>
          <w:tcPr>
            <w:tcW w:w="1834" w:type="dxa"/>
            <w:gridSpan w:val="2"/>
            <w:shd w:val="clear" w:color="auto" w:fill="CCCCCC"/>
          </w:tcPr>
          <w:p w:rsidR="00315FD9" w:rsidRPr="001E1AF7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Maßnahmen</w:t>
            </w:r>
            <w:r w:rsidRPr="001E1AF7">
              <w:rPr>
                <w:rFonts w:ascii="Arial" w:hAnsi="Arial" w:cs="Arial"/>
                <w:b/>
                <w:sz w:val="20"/>
                <w:szCs w:val="20"/>
              </w:rPr>
              <w:br/>
              <w:t>durchführen</w:t>
            </w:r>
          </w:p>
        </w:tc>
        <w:tc>
          <w:tcPr>
            <w:tcW w:w="1834" w:type="dxa"/>
            <w:gridSpan w:val="2"/>
            <w:shd w:val="clear" w:color="auto" w:fill="CCCCCC"/>
          </w:tcPr>
          <w:p w:rsidR="00315FD9" w:rsidRPr="001E1AF7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Wirksamkeit</w:t>
            </w:r>
            <w:r w:rsidRPr="001E1AF7">
              <w:rPr>
                <w:rFonts w:ascii="Arial" w:hAnsi="Arial" w:cs="Arial"/>
                <w:b/>
                <w:sz w:val="20"/>
                <w:szCs w:val="20"/>
              </w:rPr>
              <w:br/>
              <w:t>überprüfen</w:t>
            </w:r>
          </w:p>
        </w:tc>
      </w:tr>
      <w:tr w:rsidR="00315FD9" w:rsidRPr="00E9762D" w:rsidTr="00B34E06">
        <w:trPr>
          <w:cantSplit/>
          <w:trHeight w:val="284"/>
          <w:tblHeader/>
        </w:trPr>
        <w:tc>
          <w:tcPr>
            <w:tcW w:w="3976" w:type="dxa"/>
            <w:vMerge/>
            <w:shd w:val="clear" w:color="auto" w:fill="CCCCCC"/>
          </w:tcPr>
          <w:p w:rsidR="00315FD9" w:rsidRPr="00E9762D" w:rsidRDefault="00315FD9" w:rsidP="00947C84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shd w:val="clear" w:color="auto" w:fill="CCCCCC"/>
          </w:tcPr>
          <w:p w:rsidR="00315FD9" w:rsidRPr="008B5AF2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8B5AF2">
              <w:rPr>
                <w:rFonts w:ascii="Arial" w:hAnsi="Arial" w:cs="Arial"/>
                <w:b/>
                <w:sz w:val="20"/>
                <w:szCs w:val="20"/>
              </w:rPr>
              <w:t>Risiko-</w:t>
            </w:r>
          </w:p>
          <w:p w:rsidR="00315FD9" w:rsidRPr="008B5AF2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8B5AF2">
              <w:rPr>
                <w:rFonts w:ascii="Arial" w:hAnsi="Arial" w:cs="Arial"/>
                <w:b/>
                <w:sz w:val="20"/>
                <w:szCs w:val="20"/>
              </w:rPr>
              <w:t>klasse</w:t>
            </w:r>
          </w:p>
        </w:tc>
        <w:tc>
          <w:tcPr>
            <w:tcW w:w="3054" w:type="dxa"/>
            <w:shd w:val="clear" w:color="auto" w:fill="CCCCCC"/>
          </w:tcPr>
          <w:p w:rsidR="00315FD9" w:rsidRPr="008B5AF2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8B5AF2">
              <w:rPr>
                <w:rFonts w:ascii="Arial" w:hAnsi="Arial" w:cs="Arial"/>
                <w:b/>
                <w:sz w:val="20"/>
                <w:szCs w:val="20"/>
              </w:rPr>
              <w:t>Schutzziele</w:t>
            </w:r>
          </w:p>
        </w:tc>
        <w:tc>
          <w:tcPr>
            <w:tcW w:w="3978" w:type="dxa"/>
            <w:vMerge/>
            <w:shd w:val="clear" w:color="auto" w:fill="CCCCCC"/>
          </w:tcPr>
          <w:p w:rsidR="00315FD9" w:rsidRPr="001E1AF7" w:rsidRDefault="00315FD9" w:rsidP="00947C84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shd w:val="clear" w:color="auto" w:fill="CCCCCC"/>
          </w:tcPr>
          <w:p w:rsidR="00315FD9" w:rsidRPr="001E1AF7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Wer?</w:t>
            </w:r>
          </w:p>
        </w:tc>
        <w:tc>
          <w:tcPr>
            <w:tcW w:w="917" w:type="dxa"/>
            <w:shd w:val="clear" w:color="auto" w:fill="CCCCCC"/>
          </w:tcPr>
          <w:p w:rsidR="00315FD9" w:rsidRPr="001E1AF7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Bis wann?</w:t>
            </w:r>
          </w:p>
        </w:tc>
        <w:tc>
          <w:tcPr>
            <w:tcW w:w="917" w:type="dxa"/>
            <w:shd w:val="clear" w:color="auto" w:fill="CCCCCC"/>
          </w:tcPr>
          <w:p w:rsidR="00315FD9" w:rsidRPr="001E1AF7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Wann?</w:t>
            </w:r>
          </w:p>
        </w:tc>
        <w:tc>
          <w:tcPr>
            <w:tcW w:w="917" w:type="dxa"/>
            <w:shd w:val="clear" w:color="auto" w:fill="CCCCCC"/>
          </w:tcPr>
          <w:p w:rsidR="00315FD9" w:rsidRPr="001E1AF7" w:rsidRDefault="00315FD9" w:rsidP="00947C84">
            <w:pPr>
              <w:spacing w:line="240" w:lineRule="exact"/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  <w:t>Ziel erreicht?</w:t>
            </w:r>
          </w:p>
        </w:tc>
      </w:tr>
      <w:tr w:rsidR="00552C05" w:rsidRPr="00414E83" w:rsidTr="001C348D">
        <w:trPr>
          <w:trHeight w:val="471"/>
        </w:trPr>
        <w:tc>
          <w:tcPr>
            <w:tcW w:w="3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52C05" w:rsidRPr="00414E83" w:rsidRDefault="00FA66F1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Infizierung mit Coronavirus (</w:t>
            </w: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>COVID-19)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52C05" w:rsidRPr="00414E83" w:rsidRDefault="00316A20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Mittel </w:t>
            </w:r>
          </w:p>
        </w:tc>
        <w:tc>
          <w:tcPr>
            <w:tcW w:w="305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52C05" w:rsidRPr="00414E83" w:rsidRDefault="001C348D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Vermeidung von Ansteckung</w:t>
            </w:r>
          </w:p>
        </w:tc>
        <w:tc>
          <w:tcPr>
            <w:tcW w:w="39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52C05" w:rsidRPr="00353AA7" w:rsidRDefault="001C348D" w:rsidP="00353AA7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353AA7">
              <w:rPr>
                <w:rFonts w:ascii="Arial" w:hAnsi="Arial" w:cs="Arial"/>
                <w:sz w:val="20"/>
                <w:szCs w:val="20"/>
              </w:rPr>
              <w:t>Nach jedem Kunden Hände desinfizieren.</w:t>
            </w:r>
          </w:p>
          <w:p w:rsidR="001C348D" w:rsidRDefault="001C348D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Niesetikette einhalten, Hände waschen nach dem Naseputzen.</w:t>
            </w:r>
          </w:p>
          <w:p w:rsidR="001C348D" w:rsidRPr="001E1AF7" w:rsidRDefault="001C348D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Abstand halten von ein bis zwei Metern von Personen mit Erkältungserscheinungen.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52C05" w:rsidRPr="001E1AF7" w:rsidRDefault="001C348D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Alle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52C05" w:rsidRPr="001E1AF7" w:rsidRDefault="001C348D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 sofort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52C05" w:rsidRPr="001E1AF7" w:rsidRDefault="001C348D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konstant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52C05" w:rsidRPr="001E1AF7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2C05" w:rsidRPr="00414E83" w:rsidTr="001C348D">
        <w:trPr>
          <w:trHeight w:val="648"/>
        </w:trPr>
        <w:tc>
          <w:tcPr>
            <w:tcW w:w="3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52C05" w:rsidRPr="00414E83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52C05" w:rsidRPr="00414E83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52C05" w:rsidRPr="00414E83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52C05" w:rsidRPr="001E1AF7" w:rsidRDefault="001C348D" w:rsidP="001C348D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Nach Rückkehr aus einem Risikogebiet umgehend die Unternehmerin, den Unternehmer telefonisch informieren.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52C05" w:rsidRPr="001E1AF7" w:rsidRDefault="001C348D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Alle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52C05" w:rsidRPr="001E1AF7" w:rsidRDefault="001C348D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 sofort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52C05" w:rsidRPr="001E1AF7" w:rsidRDefault="001C348D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konstant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52C05" w:rsidRPr="001E1AF7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2C05" w:rsidRPr="00414E83" w:rsidTr="001C348D">
        <w:trPr>
          <w:trHeight w:val="786"/>
        </w:trPr>
        <w:tc>
          <w:tcPr>
            <w:tcW w:w="3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52C05" w:rsidRPr="00414E83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52C05" w:rsidRPr="00414E83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52C05" w:rsidRPr="00414E83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52C05" w:rsidRPr="001E1AF7" w:rsidRDefault="001C348D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Nach Kontakt mit einem Infizierten umgehend die Unternehmerin, den Unternehmer telefonisch informieren.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52C05" w:rsidRPr="001E1AF7" w:rsidRDefault="001C348D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Alle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52C05" w:rsidRPr="001E1AF7" w:rsidRDefault="001C348D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 sofort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52C05" w:rsidRPr="001E1AF7" w:rsidRDefault="001C348D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konstant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52C05" w:rsidRPr="001E1AF7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5FD9" w:rsidRPr="00414E83" w:rsidTr="00B34E06">
        <w:tblPrEx>
          <w:tblBorders>
            <w:top w:val="none" w:sz="0" w:space="0" w:color="auto"/>
          </w:tblBorders>
        </w:tblPrEx>
        <w:trPr>
          <w:trHeight w:val="1191"/>
        </w:trPr>
        <w:tc>
          <w:tcPr>
            <w:tcW w:w="3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15FD9" w:rsidRPr="00414E83" w:rsidRDefault="00315FD9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15FD9" w:rsidRPr="00414E83" w:rsidRDefault="00315FD9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15FD9" w:rsidRPr="00414E83" w:rsidRDefault="00315FD9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15FD9" w:rsidRPr="001E1AF7" w:rsidRDefault="001C348D" w:rsidP="001C348D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Unterweisung über Verhaltensmaßnahmen. Bereitstellen von  Desinfektionsmittel.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15FD9" w:rsidRPr="001E1AF7" w:rsidRDefault="001C348D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Chef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15FD9" w:rsidRPr="001E1AF7" w:rsidRDefault="001C348D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 sofort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15FD9" w:rsidRPr="001E1AF7" w:rsidRDefault="001C348D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konstant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15FD9" w:rsidRPr="001E1AF7" w:rsidRDefault="00315FD9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B40BB" w:rsidRDefault="004B40BB" w:rsidP="00947C84">
      <w:pPr>
        <w:tabs>
          <w:tab w:val="right" w:pos="15592"/>
        </w:tabs>
        <w:spacing w:line="300" w:lineRule="exact"/>
        <w:jc w:val="right"/>
        <w:rPr>
          <w:rFonts w:ascii="Arial" w:hAnsi="Arial" w:cs="Arial"/>
          <w:i/>
          <w:color w:val="404040" w:themeColor="text1" w:themeTint="BF"/>
          <w:sz w:val="16"/>
          <w:szCs w:val="16"/>
        </w:rPr>
        <w:sectPr w:rsidR="004B40BB" w:rsidSect="004B40BB">
          <w:headerReference w:type="even" r:id="rId8"/>
          <w:headerReference w:type="default" r:id="rId9"/>
          <w:footerReference w:type="default" r:id="rId10"/>
          <w:type w:val="continuous"/>
          <w:pgSz w:w="16840" w:h="11900" w:orient="landscape"/>
          <w:pgMar w:top="2835" w:right="624" w:bottom="1134" w:left="624" w:header="1361" w:footer="624" w:gutter="0"/>
          <w:cols w:space="708"/>
          <w:formProt w:val="0"/>
          <w:docGrid w:linePitch="360"/>
        </w:sectPr>
      </w:pPr>
    </w:p>
    <w:p w:rsidR="00CF3049" w:rsidRPr="00271815" w:rsidRDefault="00A20716" w:rsidP="00947C84">
      <w:pPr>
        <w:tabs>
          <w:tab w:val="right" w:pos="15592"/>
        </w:tabs>
        <w:spacing w:line="300" w:lineRule="exact"/>
        <w:jc w:val="right"/>
        <w:rPr>
          <w:rFonts w:ascii="Arial" w:hAnsi="Arial" w:cs="Arial"/>
          <w:sz w:val="20"/>
          <w:szCs w:val="20"/>
        </w:rPr>
      </w:pPr>
      <w:r w:rsidRPr="0016221A">
        <w:rPr>
          <w:rFonts w:ascii="Arial" w:hAnsi="Arial" w:cs="Arial"/>
          <w:i/>
          <w:color w:val="404040" w:themeColor="text1" w:themeTint="BF"/>
          <w:sz w:val="16"/>
          <w:szCs w:val="16"/>
        </w:rPr>
        <w:lastRenderedPageBreak/>
        <w:t>Für eine neue Zeile in das rechte Feld klicken und anschließend die Tabulatortaste drücken</w:t>
      </w:r>
    </w:p>
    <w:sectPr w:rsidR="00CF3049" w:rsidRPr="00271815" w:rsidSect="004B40BB">
      <w:type w:val="continuous"/>
      <w:pgSz w:w="16840" w:h="11900" w:orient="landscape"/>
      <w:pgMar w:top="2835" w:right="624" w:bottom="1134" w:left="624" w:header="136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36E" w:rsidRDefault="001F036E" w:rsidP="00092CB1">
      <w:r>
        <w:separator/>
      </w:r>
    </w:p>
  </w:endnote>
  <w:endnote w:type="continuationSeparator" w:id="0">
    <w:p w:rsidR="001F036E" w:rsidRDefault="001F036E" w:rsidP="00092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5FB" w:rsidRDefault="009625FB" w:rsidP="00C60C80">
    <w:pPr>
      <w:pStyle w:val="Fuzeile"/>
      <w:tabs>
        <w:tab w:val="clear" w:pos="4536"/>
        <w:tab w:val="clear" w:pos="9072"/>
        <w:tab w:val="right" w:pos="15593"/>
      </w:tabs>
    </w:pPr>
    <w:r w:rsidRPr="00026F71">
      <w:rPr>
        <w:sz w:val="16"/>
        <w:szCs w:val="16"/>
      </w:rPr>
      <w:t>Stand: 0</w:t>
    </w:r>
    <w:r w:rsidR="005D343C">
      <w:rPr>
        <w:sz w:val="16"/>
        <w:szCs w:val="16"/>
      </w:rPr>
      <w:t>7</w:t>
    </w:r>
    <w:r w:rsidRPr="00026F71">
      <w:rPr>
        <w:sz w:val="16"/>
        <w:szCs w:val="16"/>
      </w:rPr>
      <w:t>/201</w:t>
    </w:r>
    <w:r w:rsidR="005D343C">
      <w:rPr>
        <w:sz w:val="16"/>
        <w:szCs w:val="16"/>
      </w:rPr>
      <w:t>9</w:t>
    </w:r>
    <w:r w:rsidRPr="00026F71">
      <w:rPr>
        <w:sz w:val="16"/>
        <w:szCs w:val="16"/>
      </w:rPr>
      <w:tab/>
      <w:t xml:space="preserve">Seite </w:t>
    </w:r>
    <w:r w:rsidRPr="00026F71">
      <w:rPr>
        <w:sz w:val="16"/>
        <w:szCs w:val="16"/>
      </w:rPr>
      <w:fldChar w:fldCharType="begin"/>
    </w:r>
    <w:r w:rsidRPr="00026F71">
      <w:rPr>
        <w:sz w:val="16"/>
        <w:szCs w:val="16"/>
      </w:rPr>
      <w:instrText xml:space="preserve"> PAGE  \* MERGEFORMAT </w:instrText>
    </w:r>
    <w:r w:rsidRPr="00026F71">
      <w:rPr>
        <w:sz w:val="16"/>
        <w:szCs w:val="16"/>
      </w:rPr>
      <w:fldChar w:fldCharType="separate"/>
    </w:r>
    <w:r w:rsidR="00FA66F1">
      <w:rPr>
        <w:noProof/>
        <w:sz w:val="16"/>
        <w:szCs w:val="16"/>
      </w:rPr>
      <w:t>1</w:t>
    </w:r>
    <w:r w:rsidRPr="00026F71">
      <w:rPr>
        <w:sz w:val="16"/>
        <w:szCs w:val="16"/>
      </w:rPr>
      <w:fldChar w:fldCharType="end"/>
    </w:r>
    <w:r w:rsidRPr="00026F71">
      <w:rPr>
        <w:sz w:val="16"/>
        <w:szCs w:val="16"/>
      </w:rPr>
      <w:t xml:space="preserve"> von </w:t>
    </w:r>
    <w:r w:rsidRPr="00026F71">
      <w:rPr>
        <w:sz w:val="16"/>
        <w:szCs w:val="16"/>
      </w:rPr>
      <w:fldChar w:fldCharType="begin"/>
    </w:r>
    <w:r w:rsidRPr="00026F71">
      <w:rPr>
        <w:sz w:val="16"/>
        <w:szCs w:val="16"/>
      </w:rPr>
      <w:instrText xml:space="preserve"> SECTIONPAGES  \* MERGEFORMAT </w:instrText>
    </w:r>
    <w:r w:rsidRPr="00026F71">
      <w:rPr>
        <w:sz w:val="16"/>
        <w:szCs w:val="16"/>
      </w:rPr>
      <w:fldChar w:fldCharType="separate"/>
    </w:r>
    <w:r w:rsidR="00FA66F1">
      <w:rPr>
        <w:noProof/>
        <w:sz w:val="16"/>
        <w:szCs w:val="16"/>
      </w:rPr>
      <w:t>1</w:t>
    </w:r>
    <w:r w:rsidRPr="00026F71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36E" w:rsidRDefault="001F036E" w:rsidP="00092CB1">
      <w:r>
        <w:separator/>
      </w:r>
    </w:p>
  </w:footnote>
  <w:footnote w:type="continuationSeparator" w:id="0">
    <w:p w:rsidR="001F036E" w:rsidRDefault="001F036E" w:rsidP="00092C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5FB" w:rsidRDefault="009625FB" w:rsidP="0020662A">
    <w:pPr>
      <w:pStyle w:val="Kopfzeile"/>
      <w:tabs>
        <w:tab w:val="clear" w:pos="9072"/>
        <w:tab w:val="right" w:pos="9937"/>
      </w:tabs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9984" behindDoc="0" locked="1" layoutInCell="1" allowOverlap="1" wp14:anchorId="705948C4" wp14:editId="2C497666">
              <wp:simplePos x="0" y="0"/>
              <wp:positionH relativeFrom="column">
                <wp:posOffset>-101600</wp:posOffset>
              </wp:positionH>
              <wp:positionV relativeFrom="paragraph">
                <wp:posOffset>-101600</wp:posOffset>
              </wp:positionV>
              <wp:extent cx="4374515" cy="914400"/>
              <wp:effectExtent l="0" t="0" r="0" b="0"/>
              <wp:wrapNone/>
              <wp:docPr id="15" name="Textfeld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437451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9625FB" w:rsidRPr="00D177D6" w:rsidRDefault="009625FB" w:rsidP="00D177D6">
                          <w:pPr>
                            <w:pStyle w:val="Kopfzeile"/>
                            <w:spacing w:line="450" w:lineRule="exact"/>
                            <w:ind w:right="-136"/>
                            <w:rPr>
                              <w:b/>
                              <w:noProof/>
                              <w:sz w:val="40"/>
                              <w:szCs w:val="40"/>
                              <w:lang w:eastAsia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6" type="#_x0000_t202" style="position:absolute;margin-left:-8pt;margin-top:-8pt;width:344.45pt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" filled="f" stroked="f">
              <v:path arrowok="t"/>
              <o:lock v:ext="edit" aspectratio="t"/>
              <v:textbox>
                <w:txbxContent>
                  <w:p w:rsidR="009625FB" w:rsidRPr="00D177D6" w:rsidRDefault="009625FB" w:rsidP="00D177D6">
                    <w:pPr>
                      <w:pStyle w:val="Kopfzeile"/>
                      <w:spacing w:line="450" w:lineRule="exact"/>
                      <w:ind w:right="-136"/>
                      <w:rPr>
                        <w:b/>
                        <w:noProof/>
                        <w:sz w:val="40"/>
                        <w:szCs w:val="40"/>
                        <w:lang w:eastAsia="de-DE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5FB" w:rsidRPr="00F2741C" w:rsidRDefault="009625FB" w:rsidP="00F2741C">
    <w:pPr>
      <w:pStyle w:val="Kopfzeile"/>
      <w:tabs>
        <w:tab w:val="clear" w:pos="9072"/>
        <w:tab w:val="left" w:pos="960"/>
      </w:tabs>
      <w:spacing w:line="450" w:lineRule="exact"/>
      <w:ind w:right="3402"/>
      <w:rPr>
        <w:b/>
        <w:sz w:val="40"/>
        <w:szCs w:val="40"/>
      </w:rPr>
    </w:pPr>
    <w:r w:rsidRPr="00F2741C">
      <w:rPr>
        <w:b/>
        <w:noProof/>
        <w:sz w:val="40"/>
        <w:szCs w:val="40"/>
        <w:lang w:eastAsia="de-DE"/>
      </w:rPr>
      <w:drawing>
        <wp:anchor distT="0" distB="0" distL="114300" distR="114300" simplePos="0" relativeHeight="251660288" behindDoc="0" locked="0" layoutInCell="1" allowOverlap="1" wp14:anchorId="194FEFD0" wp14:editId="2AAFC05A">
          <wp:simplePos x="0" y="0"/>
          <wp:positionH relativeFrom="column">
            <wp:posOffset>8268335</wp:posOffset>
          </wp:positionH>
          <wp:positionV relativeFrom="paragraph">
            <wp:posOffset>-67945</wp:posOffset>
          </wp:positionV>
          <wp:extent cx="1637665" cy="695960"/>
          <wp:effectExtent l="0" t="0" r="0" b="0"/>
          <wp:wrapTight wrapText="bothSides">
            <wp:wrapPolygon edited="0">
              <wp:start x="1005" y="0"/>
              <wp:lineTo x="0" y="1577"/>
              <wp:lineTo x="0" y="11825"/>
              <wp:lineTo x="5360" y="12613"/>
              <wp:lineTo x="5695" y="20496"/>
              <wp:lineTo x="16081" y="20496"/>
              <wp:lineTo x="21106" y="20496"/>
              <wp:lineTo x="21106" y="1577"/>
              <wp:lineTo x="3685" y="0"/>
              <wp:lineTo x="1005" y="0"/>
            </wp:wrapPolygon>
          </wp:wrapTight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695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343C">
      <w:rPr>
        <w:b/>
        <w:sz w:val="40"/>
        <w:szCs w:val="40"/>
      </w:rPr>
      <w:t>Dokumentation der Gefährdungsbeurteilung:</w:t>
    </w:r>
    <w:r w:rsidR="005D343C">
      <w:rPr>
        <w:b/>
        <w:sz w:val="40"/>
        <w:szCs w:val="40"/>
      </w:rPr>
      <w:br/>
      <w:t xml:space="preserve">Gefährdungen und Maßnahmen </w:t>
    </w:r>
    <w:r w:rsidR="005D343C" w:rsidRPr="00F4394C">
      <w:rPr>
        <w:sz w:val="24"/>
        <w:szCs w:val="24"/>
      </w:rPr>
      <w:t>(Arbeitsblatt 3</w:t>
    </w:r>
    <w:r w:rsidR="00F9781E" w:rsidRPr="00F4394C">
      <w:rPr>
        <w:sz w:val="24"/>
        <w:szCs w:val="24"/>
      </w:rPr>
      <w:t>)</w:t>
    </w:r>
  </w:p>
  <w:p w:rsidR="009625FB" w:rsidRPr="00F2741C" w:rsidRDefault="009625FB" w:rsidP="00F2741C">
    <w:pPr>
      <w:pStyle w:val="Kopfzeile"/>
      <w:tabs>
        <w:tab w:val="clear" w:pos="9072"/>
        <w:tab w:val="left" w:pos="960"/>
      </w:tabs>
      <w:spacing w:line="300" w:lineRule="exact"/>
      <w:ind w:right="340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E01C3"/>
    <w:multiLevelType w:val="hybridMultilevel"/>
    <w:tmpl w:val="B43E3C5E"/>
    <w:lvl w:ilvl="0" w:tplc="2E54295C">
      <w:start w:val="1"/>
      <w:numFmt w:val="bullet"/>
      <w:lvlText w:val=""/>
      <w:lvlJc w:val="left"/>
      <w:pPr>
        <w:tabs>
          <w:tab w:val="num" w:pos="720"/>
        </w:tabs>
        <w:ind w:left="720" w:hanging="436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293595"/>
    <w:multiLevelType w:val="hybridMultilevel"/>
    <w:tmpl w:val="911EA3B8"/>
    <w:lvl w:ilvl="0" w:tplc="FC5EFCBA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DE5A43"/>
    <w:multiLevelType w:val="hybridMultilevel"/>
    <w:tmpl w:val="9AAAEBB8"/>
    <w:lvl w:ilvl="0" w:tplc="E35A80C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DF2578D"/>
    <w:multiLevelType w:val="hybridMultilevel"/>
    <w:tmpl w:val="56020D06"/>
    <w:lvl w:ilvl="0" w:tplc="E0080E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68739B"/>
    <w:multiLevelType w:val="hybridMultilevel"/>
    <w:tmpl w:val="E3EEE078"/>
    <w:lvl w:ilvl="0" w:tplc="BA0AA7E6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FC5EFCBA">
      <w:start w:val="1"/>
      <w:numFmt w:val="bullet"/>
      <w:lvlText w:val="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55A733D"/>
    <w:multiLevelType w:val="hybridMultilevel"/>
    <w:tmpl w:val="21EA8590"/>
    <w:lvl w:ilvl="0" w:tplc="04070015">
      <w:start w:val="1"/>
      <w:numFmt w:val="decimal"/>
      <w:lvlText w:val="(%1)"/>
      <w:lvlJc w:val="left"/>
      <w:pPr>
        <w:tabs>
          <w:tab w:val="num" w:pos="6510"/>
        </w:tabs>
        <w:ind w:left="651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7230"/>
        </w:tabs>
        <w:ind w:left="723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7950"/>
        </w:tabs>
        <w:ind w:left="795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8670"/>
        </w:tabs>
        <w:ind w:left="867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9390"/>
        </w:tabs>
        <w:ind w:left="939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10110"/>
        </w:tabs>
        <w:ind w:left="1011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10830"/>
        </w:tabs>
        <w:ind w:left="1083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11550"/>
        </w:tabs>
        <w:ind w:left="1155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12270"/>
        </w:tabs>
        <w:ind w:left="12270" w:hanging="180"/>
      </w:pPr>
    </w:lvl>
  </w:abstractNum>
  <w:abstractNum w:abstractNumId="6">
    <w:nsid w:val="3B597D62"/>
    <w:multiLevelType w:val="hybridMultilevel"/>
    <w:tmpl w:val="BBCE5964"/>
    <w:lvl w:ilvl="0" w:tplc="AA0E1B1E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FC5EFCBA">
      <w:start w:val="1"/>
      <w:numFmt w:val="bullet"/>
      <w:lvlText w:val="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E7C0B13"/>
    <w:multiLevelType w:val="hybridMultilevel"/>
    <w:tmpl w:val="CD6E8610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48D"/>
    <w:rsid w:val="00026F71"/>
    <w:rsid w:val="000353C9"/>
    <w:rsid w:val="00042CE6"/>
    <w:rsid w:val="00053E38"/>
    <w:rsid w:val="00063FCF"/>
    <w:rsid w:val="00073D30"/>
    <w:rsid w:val="00092CB1"/>
    <w:rsid w:val="00096D89"/>
    <w:rsid w:val="000A70C4"/>
    <w:rsid w:val="00102F0F"/>
    <w:rsid w:val="00110327"/>
    <w:rsid w:val="0012126F"/>
    <w:rsid w:val="0014352E"/>
    <w:rsid w:val="00191BCD"/>
    <w:rsid w:val="001C348D"/>
    <w:rsid w:val="001F036E"/>
    <w:rsid w:val="0020662A"/>
    <w:rsid w:val="00271815"/>
    <w:rsid w:val="00282F6A"/>
    <w:rsid w:val="002B5CEC"/>
    <w:rsid w:val="002D2A08"/>
    <w:rsid w:val="002F2E53"/>
    <w:rsid w:val="00315FD9"/>
    <w:rsid w:val="00316A20"/>
    <w:rsid w:val="003358AD"/>
    <w:rsid w:val="00342BF7"/>
    <w:rsid w:val="00353AA7"/>
    <w:rsid w:val="0035657C"/>
    <w:rsid w:val="00374860"/>
    <w:rsid w:val="00375466"/>
    <w:rsid w:val="00380472"/>
    <w:rsid w:val="003D7C0A"/>
    <w:rsid w:val="003E0438"/>
    <w:rsid w:val="003E5904"/>
    <w:rsid w:val="003F21C5"/>
    <w:rsid w:val="003F6A92"/>
    <w:rsid w:val="004152AF"/>
    <w:rsid w:val="00456EEC"/>
    <w:rsid w:val="0046068A"/>
    <w:rsid w:val="00472224"/>
    <w:rsid w:val="00473B10"/>
    <w:rsid w:val="004819BE"/>
    <w:rsid w:val="004B40BB"/>
    <w:rsid w:val="004B5FAA"/>
    <w:rsid w:val="004C3CFA"/>
    <w:rsid w:val="004C6F91"/>
    <w:rsid w:val="005205DF"/>
    <w:rsid w:val="00531026"/>
    <w:rsid w:val="00552C05"/>
    <w:rsid w:val="005B22CF"/>
    <w:rsid w:val="005C65C0"/>
    <w:rsid w:val="005D343C"/>
    <w:rsid w:val="006030A2"/>
    <w:rsid w:val="006128CC"/>
    <w:rsid w:val="0065414B"/>
    <w:rsid w:val="006A7428"/>
    <w:rsid w:val="006F7E57"/>
    <w:rsid w:val="00715013"/>
    <w:rsid w:val="00756983"/>
    <w:rsid w:val="00766E2E"/>
    <w:rsid w:val="007A64B5"/>
    <w:rsid w:val="007C0681"/>
    <w:rsid w:val="007D0453"/>
    <w:rsid w:val="007D6A94"/>
    <w:rsid w:val="00834C03"/>
    <w:rsid w:val="00877C71"/>
    <w:rsid w:val="008F64CD"/>
    <w:rsid w:val="00901B1A"/>
    <w:rsid w:val="0090535B"/>
    <w:rsid w:val="009376B8"/>
    <w:rsid w:val="00947C84"/>
    <w:rsid w:val="0095578E"/>
    <w:rsid w:val="009625FB"/>
    <w:rsid w:val="009727B3"/>
    <w:rsid w:val="0098496E"/>
    <w:rsid w:val="009C238A"/>
    <w:rsid w:val="009C4E40"/>
    <w:rsid w:val="00A20716"/>
    <w:rsid w:val="00A555FA"/>
    <w:rsid w:val="00A61AA6"/>
    <w:rsid w:val="00A663A2"/>
    <w:rsid w:val="00A664DC"/>
    <w:rsid w:val="00A67149"/>
    <w:rsid w:val="00A75CED"/>
    <w:rsid w:val="00AC0953"/>
    <w:rsid w:val="00AC15BA"/>
    <w:rsid w:val="00AE4FFC"/>
    <w:rsid w:val="00B03D2A"/>
    <w:rsid w:val="00B1277B"/>
    <w:rsid w:val="00B273AA"/>
    <w:rsid w:val="00B34E06"/>
    <w:rsid w:val="00B71643"/>
    <w:rsid w:val="00BA2DB7"/>
    <w:rsid w:val="00BD3254"/>
    <w:rsid w:val="00C503D3"/>
    <w:rsid w:val="00C60C80"/>
    <w:rsid w:val="00C65B3A"/>
    <w:rsid w:val="00C75AF7"/>
    <w:rsid w:val="00C82AB3"/>
    <w:rsid w:val="00CF22CC"/>
    <w:rsid w:val="00CF3049"/>
    <w:rsid w:val="00D16CFA"/>
    <w:rsid w:val="00D177D6"/>
    <w:rsid w:val="00D32755"/>
    <w:rsid w:val="00D5110C"/>
    <w:rsid w:val="00D57AA0"/>
    <w:rsid w:val="00DC271C"/>
    <w:rsid w:val="00E0113D"/>
    <w:rsid w:val="00E229E0"/>
    <w:rsid w:val="00E36AB0"/>
    <w:rsid w:val="00E4332D"/>
    <w:rsid w:val="00E57EBD"/>
    <w:rsid w:val="00E676FF"/>
    <w:rsid w:val="00E720F0"/>
    <w:rsid w:val="00EB0EC1"/>
    <w:rsid w:val="00EC66DA"/>
    <w:rsid w:val="00EE5F4C"/>
    <w:rsid w:val="00EE7FDA"/>
    <w:rsid w:val="00F175FC"/>
    <w:rsid w:val="00F2741C"/>
    <w:rsid w:val="00F42085"/>
    <w:rsid w:val="00F4394C"/>
    <w:rsid w:val="00F9781E"/>
    <w:rsid w:val="00FA66F1"/>
    <w:rsid w:val="00FB7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lang w:val="de-DE" w:eastAsia="ja-JP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353C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096D89"/>
    <w:pPr>
      <w:keepNext/>
      <w:ind w:left="-108"/>
      <w:outlineLvl w:val="0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KopfzeileZchn">
    <w:name w:val="Kopfzeile Zchn"/>
    <w:basedOn w:val="Absatz-Standardschriftart"/>
    <w:link w:val="Kopfzeile"/>
    <w:uiPriority w:val="99"/>
    <w:rsid w:val="00092CB1"/>
  </w:style>
  <w:style w:type="paragraph" w:styleId="Fuzeile">
    <w:name w:val="footer"/>
    <w:basedOn w:val="Standard"/>
    <w:link w:val="FuzeileZchn"/>
    <w:uiPriority w:val="99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FuzeileZchn">
    <w:name w:val="Fußzeile Zchn"/>
    <w:basedOn w:val="Absatz-Standardschriftart"/>
    <w:link w:val="Fuzeile"/>
    <w:uiPriority w:val="99"/>
    <w:rsid w:val="00092C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2CB1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2CB1"/>
    <w:rPr>
      <w:rFonts w:ascii="Lucida Grande" w:hAnsi="Lucida Grande" w:cs="Lucida Grande"/>
      <w:sz w:val="18"/>
      <w:szCs w:val="18"/>
    </w:rPr>
  </w:style>
  <w:style w:type="paragraph" w:styleId="Funotentext">
    <w:name w:val="footnote text"/>
    <w:basedOn w:val="Standard"/>
    <w:link w:val="FunotentextZchn"/>
    <w:semiHidden/>
    <w:rsid w:val="00473B10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73B10"/>
    <w:rPr>
      <w:rFonts w:ascii="Times New Roman" w:eastAsia="Times New Roman" w:hAnsi="Times New Roman" w:cs="Times New Roman"/>
      <w:lang w:eastAsia="de-DE"/>
    </w:rPr>
  </w:style>
  <w:style w:type="character" w:styleId="Funotenzeichen">
    <w:name w:val="footnote reference"/>
    <w:basedOn w:val="Absatz-Standardschriftart"/>
    <w:semiHidden/>
    <w:rsid w:val="00473B10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rsid w:val="00096D89"/>
    <w:rPr>
      <w:rFonts w:eastAsia="Times New Roman" w:cs="Times New Roman"/>
      <w:b/>
      <w:sz w:val="24"/>
      <w:szCs w:val="24"/>
      <w:lang w:eastAsia="de-DE"/>
    </w:rPr>
  </w:style>
  <w:style w:type="table" w:styleId="Tabellenraster">
    <w:name w:val="Table Grid"/>
    <w:basedOn w:val="NormaleTabelle"/>
    <w:rsid w:val="00CF3049"/>
    <w:pPr>
      <w:spacing w:line="240" w:lineRule="auto"/>
    </w:pPr>
    <w:rPr>
      <w:rFonts w:ascii="Times New Roman" w:eastAsia="Times New Roman" w:hAnsi="Times New Roman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53A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lang w:val="de-DE" w:eastAsia="ja-JP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353C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096D89"/>
    <w:pPr>
      <w:keepNext/>
      <w:ind w:left="-108"/>
      <w:outlineLvl w:val="0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KopfzeileZchn">
    <w:name w:val="Kopfzeile Zchn"/>
    <w:basedOn w:val="Absatz-Standardschriftart"/>
    <w:link w:val="Kopfzeile"/>
    <w:uiPriority w:val="99"/>
    <w:rsid w:val="00092CB1"/>
  </w:style>
  <w:style w:type="paragraph" w:styleId="Fuzeile">
    <w:name w:val="footer"/>
    <w:basedOn w:val="Standard"/>
    <w:link w:val="FuzeileZchn"/>
    <w:uiPriority w:val="99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FuzeileZchn">
    <w:name w:val="Fußzeile Zchn"/>
    <w:basedOn w:val="Absatz-Standardschriftart"/>
    <w:link w:val="Fuzeile"/>
    <w:uiPriority w:val="99"/>
    <w:rsid w:val="00092C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2CB1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2CB1"/>
    <w:rPr>
      <w:rFonts w:ascii="Lucida Grande" w:hAnsi="Lucida Grande" w:cs="Lucida Grande"/>
      <w:sz w:val="18"/>
      <w:szCs w:val="18"/>
    </w:rPr>
  </w:style>
  <w:style w:type="paragraph" w:styleId="Funotentext">
    <w:name w:val="footnote text"/>
    <w:basedOn w:val="Standard"/>
    <w:link w:val="FunotentextZchn"/>
    <w:semiHidden/>
    <w:rsid w:val="00473B10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73B10"/>
    <w:rPr>
      <w:rFonts w:ascii="Times New Roman" w:eastAsia="Times New Roman" w:hAnsi="Times New Roman" w:cs="Times New Roman"/>
      <w:lang w:eastAsia="de-DE"/>
    </w:rPr>
  </w:style>
  <w:style w:type="character" w:styleId="Funotenzeichen">
    <w:name w:val="footnote reference"/>
    <w:basedOn w:val="Absatz-Standardschriftart"/>
    <w:semiHidden/>
    <w:rsid w:val="00473B10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rsid w:val="00096D89"/>
    <w:rPr>
      <w:rFonts w:eastAsia="Times New Roman" w:cs="Times New Roman"/>
      <w:b/>
      <w:sz w:val="24"/>
      <w:szCs w:val="24"/>
      <w:lang w:eastAsia="de-DE"/>
    </w:rPr>
  </w:style>
  <w:style w:type="table" w:styleId="Tabellenraster">
    <w:name w:val="Table Grid"/>
    <w:basedOn w:val="NormaleTabelle"/>
    <w:rsid w:val="00CF3049"/>
    <w:pPr>
      <w:spacing w:line="240" w:lineRule="auto"/>
    </w:pPr>
    <w:rPr>
      <w:rFonts w:ascii="Times New Roman" w:eastAsia="Times New Roman" w:hAnsi="Times New Roman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53A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d\AppData\Local\Temp\Arbeitsblatt3-Bereichsbezogene-Gefaehrdungsermittlung.dotx;jsessionid=68C2C587EB68165C1FF8E45B683BA5E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Arbeitsblatt3-Bereichsbezogene-Gefaehrdungsermittlung.dotx;jsessionid=68C2C587EB68165C1FF8E45B683BA5E0</Template>
  <TotalTime>0</TotalTime>
  <Pages>1</Pages>
  <Words>143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2_01_Arbeitsblatt_3_2014-08</vt:lpstr>
    </vt:vector>
  </TitlesOfParts>
  <Company>AM Agentur für Kommunikation</Company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2_01_Arbeitsblatt_3_2014-08</dc:title>
  <dc:subject>Arbeitsschutz</dc:subject>
  <dc:creator>amd</dc:creator>
  <cp:lastModifiedBy>Matthias Moser</cp:lastModifiedBy>
  <cp:revision>6</cp:revision>
  <cp:lastPrinted>2020-03-06T08:52:00Z</cp:lastPrinted>
  <dcterms:created xsi:type="dcterms:W3CDTF">2020-03-06T08:40:00Z</dcterms:created>
  <dcterms:modified xsi:type="dcterms:W3CDTF">2020-03-10T12:02:00Z</dcterms:modified>
  <cp:category>BuS</cp:category>
</cp:coreProperties>
</file>